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CA5" w:rsidRPr="00875CA5" w:rsidRDefault="00875CA5">
      <w:pPr>
        <w:rPr>
          <w:lang w:val="de-DE"/>
        </w:rPr>
      </w:pPr>
      <w:r w:rsidRPr="00875CA5">
        <w:rPr>
          <w:lang w:val="de-DE"/>
        </w:rPr>
        <w:t xml:space="preserve">Report </w:t>
      </w:r>
      <w:sdt>
        <w:sdtPr>
          <w:alias w:val="ProjectCode"/>
          <w:tag w:val="ProjectCode"/>
          <w:id w:val="934868"/>
          <w:placeholder>
            <w:docPart w:val="DefaultPlaceholder_22675703"/>
          </w:placeholder>
          <w:showingPlcHdr/>
          <w:text/>
        </w:sdtPr>
        <w:sdtContent>
          <w:r w:rsidR="00A10E69" w:rsidRPr="004D2775">
            <w:rPr>
              <w:rStyle w:val="Platzhaltertext"/>
              <w:lang w:val="de-DE"/>
            </w:rPr>
            <w:t>Klicken Sie hier, um Text einzugeben.</w:t>
          </w:r>
        </w:sdtContent>
      </w:sdt>
    </w:p>
    <w:p w:rsidR="00875CA5" w:rsidRPr="00875CA5" w:rsidRDefault="00875CA5">
      <w:pPr>
        <w:rPr>
          <w:lang w:val="de-DE"/>
        </w:rPr>
      </w:pP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1559"/>
        <w:gridCol w:w="6912"/>
      </w:tblGrid>
      <w:tr w:rsidR="00384074" w:rsidRPr="00CF2095" w:rsidTr="00D06BDE">
        <w:tc>
          <w:tcPr>
            <w:tcW w:w="817" w:type="dxa"/>
          </w:tcPr>
          <w:p w:rsidR="00384074" w:rsidRPr="00753021" w:rsidRDefault="00384074" w:rsidP="001E1A35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Client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Organisation</w:t>
            </w:r>
          </w:p>
        </w:tc>
        <w:sdt>
          <w:sdtPr>
            <w:rPr>
              <w:rFonts w:ascii="Trebuchet MS" w:hAnsi="Trebuchet MS"/>
              <w:sz w:val="15"/>
              <w:szCs w:val="15"/>
            </w:rPr>
            <w:alias w:val="ClientName"/>
            <w:tag w:val="ClientName"/>
            <w:id w:val="934836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CF2095" w:rsidRDefault="00A10E69" w:rsidP="00384074">
                <w:pPr>
                  <w:rPr>
                    <w:rFonts w:ascii="Trebuchet MS" w:hAnsi="Trebuchet MS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CF2095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Contact</w:t>
            </w:r>
          </w:p>
        </w:tc>
        <w:sdt>
          <w:sdtPr>
            <w:rPr>
              <w:rFonts w:ascii="Trebuchet MS" w:hAnsi="Trebuchet MS"/>
              <w:sz w:val="15"/>
              <w:szCs w:val="15"/>
            </w:rPr>
            <w:alias w:val="ProjectContact"/>
            <w:tag w:val="ProjectContact"/>
            <w:id w:val="934838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CF2095" w:rsidRDefault="00A10E69" w:rsidP="00384074">
                <w:pPr>
                  <w:rPr>
                    <w:rFonts w:ascii="Trebuchet MS" w:hAnsi="Trebuchet MS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CF2095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Address</w:t>
            </w:r>
          </w:p>
        </w:tc>
        <w:sdt>
          <w:sdtPr>
            <w:rPr>
              <w:rFonts w:ascii="Trebuchet MS" w:hAnsi="Trebuchet MS"/>
              <w:sz w:val="15"/>
              <w:szCs w:val="15"/>
            </w:rPr>
            <w:alias w:val="ClientAddr_Street"/>
            <w:tag w:val="ClientAddr_Street"/>
            <w:id w:val="934840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CF2095" w:rsidRDefault="00A10E69" w:rsidP="00384074">
                <w:pPr>
                  <w:rPr>
                    <w:rFonts w:ascii="Trebuchet MS" w:hAnsi="Trebuchet MS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F072FD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sdt>
          <w:sdtPr>
            <w:rPr>
              <w:rFonts w:ascii="Trebuchet MS" w:hAnsi="Trebuchet MS"/>
              <w:color w:val="000000" w:themeColor="text1"/>
              <w:sz w:val="15"/>
              <w:szCs w:val="15"/>
            </w:rPr>
            <w:alias w:val="ClientAddr_ZipCity"/>
            <w:tag w:val="ClientAddr_ZipCity"/>
            <w:id w:val="934842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F072FD" w:rsidRDefault="00A10E69" w:rsidP="00384074">
                <w:pPr>
                  <w:rPr>
                    <w:rFonts w:ascii="Trebuchet MS" w:hAnsi="Trebuchet MS"/>
                    <w:color w:val="000000" w:themeColor="text1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F072FD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6912" w:type="dxa"/>
            <w:shd w:val="clear" w:color="auto" w:fill="FDE9D9" w:themeFill="accent6" w:themeFillTint="33"/>
          </w:tcPr>
          <w:p w:rsidR="00384074" w:rsidRPr="00F072FD" w:rsidRDefault="00384074" w:rsidP="00384074">
            <w:pPr>
              <w:rPr>
                <w:rFonts w:ascii="Trebuchet MS" w:hAnsi="Trebuchet MS"/>
                <w:color w:val="000000" w:themeColor="text1"/>
                <w:sz w:val="15"/>
                <w:szCs w:val="15"/>
                <w:lang w:val="de-DE"/>
              </w:rPr>
            </w:pPr>
          </w:p>
        </w:tc>
      </w:tr>
      <w:tr w:rsidR="00384074" w:rsidRPr="00F072FD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sdt>
          <w:sdtPr>
            <w:rPr>
              <w:rFonts w:ascii="Trebuchet MS" w:hAnsi="Trebuchet MS"/>
              <w:color w:val="000000" w:themeColor="text1"/>
              <w:sz w:val="15"/>
              <w:szCs w:val="15"/>
            </w:rPr>
            <w:alias w:val="ClientAddr_Country"/>
            <w:tag w:val="ClientAddr_Country"/>
            <w:id w:val="934844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F072FD" w:rsidRDefault="00A10E69" w:rsidP="00384074">
                <w:pPr>
                  <w:rPr>
                    <w:rFonts w:ascii="Trebuchet MS" w:hAnsi="Trebuchet MS"/>
                    <w:color w:val="000000" w:themeColor="text1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CF2095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  <w:lang w:val="de-DE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Telephone</w:t>
            </w:r>
          </w:p>
        </w:tc>
        <w:sdt>
          <w:sdtPr>
            <w:rPr>
              <w:rFonts w:ascii="Trebuchet MS" w:hAnsi="Trebuchet MS"/>
              <w:sz w:val="15"/>
              <w:szCs w:val="15"/>
            </w:rPr>
            <w:alias w:val="ClientPhone"/>
            <w:tag w:val="ClientPhone"/>
            <w:id w:val="934846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CF2095" w:rsidRDefault="00A10E69" w:rsidP="00384074">
                <w:pPr>
                  <w:rPr>
                    <w:rFonts w:ascii="Trebuchet MS" w:hAnsi="Trebuchet MS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  <w:tr w:rsidR="00384074" w:rsidRPr="00460E82" w:rsidTr="00D06BDE">
        <w:tc>
          <w:tcPr>
            <w:tcW w:w="817" w:type="dxa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Project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Project Code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:rsidR="00384074" w:rsidRPr="00CF2095" w:rsidRDefault="00F530F7" w:rsidP="00460E82">
            <w:pPr>
              <w:tabs>
                <w:tab w:val="left" w:pos="4045"/>
              </w:tabs>
              <w:rPr>
                <w:rFonts w:ascii="Trebuchet MS" w:hAnsi="Trebuchet MS"/>
                <w:sz w:val="15"/>
                <w:szCs w:val="15"/>
                <w:lang w:val="en-US"/>
              </w:rPr>
            </w:pPr>
            <w:sdt>
              <w:sdtPr>
                <w:rPr>
                  <w:rFonts w:ascii="Trebuchet MS" w:hAnsi="Trebuchet MS"/>
                  <w:sz w:val="15"/>
                  <w:szCs w:val="15"/>
                </w:rPr>
                <w:alias w:val="ProjectCode"/>
                <w:tag w:val="ProjectCode"/>
                <w:id w:val="934848"/>
                <w:placeholder>
                  <w:docPart w:val="DefaultPlaceholder_22675703"/>
                </w:placeholder>
                <w:showingPlcHdr/>
                <w:text/>
              </w:sdtPr>
              <w:sdtContent>
                <w:r w:rsidR="00A10E69"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sdtContent>
            </w:sdt>
            <w:r w:rsidR="00460E82" w:rsidRPr="00CF2095">
              <w:rPr>
                <w:rFonts w:ascii="Trebuchet MS" w:hAnsi="Trebuchet MS"/>
                <w:sz w:val="15"/>
                <w:szCs w:val="15"/>
                <w:lang w:val="de-DE"/>
              </w:rPr>
              <w:tab/>
            </w:r>
            <w:sdt>
              <w:sdtPr>
                <w:rPr>
                  <w:rFonts w:ascii="Trebuchet MS" w:hAnsi="Trebuchet MS"/>
                  <w:sz w:val="15"/>
                  <w:szCs w:val="15"/>
                  <w:lang w:val="de-DE"/>
                </w:rPr>
                <w:alias w:val="ProjectReference"/>
                <w:tag w:val="ProjectReference"/>
                <w:id w:val="-1029646956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A10E69" w:rsidRPr="00112B59">
                  <w:rPr>
                    <w:rStyle w:val="Platzhaltertext"/>
                  </w:rPr>
                  <w:t>Click here to enter text.</w:t>
                </w:r>
              </w:sdtContent>
            </w:sdt>
          </w:p>
        </w:tc>
      </w:tr>
      <w:tr w:rsidR="00384074" w:rsidRPr="00CF2095" w:rsidTr="00D06BDE">
        <w:tc>
          <w:tcPr>
            <w:tcW w:w="817" w:type="dxa"/>
          </w:tcPr>
          <w:p w:rsidR="00384074" w:rsidRPr="00460E82" w:rsidRDefault="00384074" w:rsidP="00384074">
            <w:pPr>
              <w:rPr>
                <w:rFonts w:ascii="Trebuchet MS" w:hAnsi="Trebuchet MS"/>
                <w:sz w:val="15"/>
                <w:szCs w:val="15"/>
                <w:lang w:val="en-US"/>
              </w:rPr>
            </w:pPr>
          </w:p>
        </w:tc>
        <w:tc>
          <w:tcPr>
            <w:tcW w:w="1559" w:type="dxa"/>
            <w:shd w:val="clear" w:color="auto" w:fill="B8CCE4" w:themeFill="accent1" w:themeFillTint="66"/>
          </w:tcPr>
          <w:p w:rsidR="00384074" w:rsidRPr="00753021" w:rsidRDefault="00384074" w:rsidP="00384074">
            <w:pPr>
              <w:rPr>
                <w:rFonts w:ascii="Trebuchet MS" w:hAnsi="Trebuchet MS"/>
                <w:sz w:val="15"/>
                <w:szCs w:val="15"/>
              </w:rPr>
            </w:pPr>
            <w:r w:rsidRPr="00753021">
              <w:rPr>
                <w:rFonts w:ascii="Trebuchet MS" w:hAnsi="Trebuchet MS"/>
                <w:sz w:val="15"/>
                <w:szCs w:val="15"/>
              </w:rPr>
              <w:t>Lab technician</w:t>
            </w:r>
          </w:p>
        </w:tc>
        <w:sdt>
          <w:sdtPr>
            <w:rPr>
              <w:rFonts w:ascii="Trebuchet MS" w:hAnsi="Trebuchet MS"/>
              <w:sz w:val="15"/>
              <w:szCs w:val="15"/>
            </w:rPr>
            <w:alias w:val="Operator"/>
            <w:tag w:val="Operator"/>
            <w:id w:val="934850"/>
            <w:placeholder>
              <w:docPart w:val="DefaultPlaceholder_22675703"/>
            </w:placeholder>
            <w:showingPlcHdr/>
            <w:text/>
          </w:sdtPr>
          <w:sdtContent>
            <w:tc>
              <w:tcPr>
                <w:tcW w:w="6912" w:type="dxa"/>
                <w:shd w:val="clear" w:color="auto" w:fill="FDE9D9" w:themeFill="accent6" w:themeFillTint="33"/>
              </w:tcPr>
              <w:p w:rsidR="00384074" w:rsidRPr="00CF2095" w:rsidRDefault="00A10E69" w:rsidP="00384074">
                <w:pPr>
                  <w:rPr>
                    <w:rFonts w:ascii="Trebuchet MS" w:hAnsi="Trebuchet MS"/>
                    <w:color w:val="000000" w:themeColor="text1"/>
                    <w:sz w:val="15"/>
                    <w:szCs w:val="15"/>
                    <w:lang w:val="de-DE"/>
                  </w:rPr>
                </w:pPr>
                <w:r w:rsidRPr="004D2775">
                  <w:rPr>
                    <w:rStyle w:val="Platzhaltertext"/>
                    <w:lang w:val="de-DE"/>
                  </w:rPr>
                  <w:t>Klicken Sie hier, um Text einzugeben.</w:t>
                </w:r>
              </w:p>
            </w:tc>
          </w:sdtContent>
        </w:sdt>
      </w:tr>
    </w:tbl>
    <w:p w:rsidR="00C70F6C" w:rsidRDefault="00C70F6C" w:rsidP="00384074">
      <w:pPr>
        <w:rPr>
          <w:lang w:val="de-DE"/>
        </w:rPr>
      </w:pPr>
    </w:p>
    <w:p w:rsidR="00EB5D2C" w:rsidRPr="00CF2095" w:rsidRDefault="00601EB1" w:rsidP="00384074">
      <w:r w:rsidRPr="00601EB1">
        <w:t>General paragraph</w:t>
      </w:r>
      <w:r w:rsidRPr="00601EB1">
        <w:br/>
      </w:r>
      <w:r w:rsidR="0050355B" w:rsidRPr="0050355B">
        <w:rPr>
          <w:lang w:val="en-US"/>
        </w:rPr>
        <w:t xml:space="preserve">Current Lab performance values: r = </w:t>
      </w:r>
      <w:sdt>
        <w:sdtPr>
          <w:rPr>
            <w:lang w:val="en-US"/>
          </w:rPr>
          <w:alias w:val="LabR"/>
          <w:tag w:val="LabR"/>
          <w:id w:val="-112362042"/>
          <w:placeholder>
            <w:docPart w:val="DefaultPlaceholder_1081868574"/>
          </w:placeholder>
          <w:showingPlcHdr/>
          <w:text/>
        </w:sdtPr>
        <w:sdtContent>
          <w:r w:rsidR="00A10E69" w:rsidRPr="00112B59">
            <w:rPr>
              <w:rStyle w:val="Platzhaltertext"/>
            </w:rPr>
            <w:t>Click here to enter text.</w:t>
          </w:r>
        </w:sdtContent>
      </w:sdt>
      <w:r w:rsidR="0050355B">
        <w:rPr>
          <w:lang w:val="en-US"/>
        </w:rPr>
        <w:tab/>
      </w:r>
      <w:r w:rsidR="0050355B" w:rsidRPr="00CF2095">
        <w:t xml:space="preserve">A = </w:t>
      </w:r>
      <w:sdt>
        <w:sdtPr>
          <w:rPr>
            <w:lang w:val="en-US"/>
          </w:rPr>
          <w:alias w:val="LabA"/>
          <w:tag w:val="LabA"/>
          <w:id w:val="-2046744624"/>
          <w:placeholder>
            <w:docPart w:val="DefaultPlaceholder_1081868574"/>
          </w:placeholder>
          <w:showingPlcHdr/>
          <w:text/>
        </w:sdtPr>
        <w:sdtContent>
          <w:r w:rsidR="00A10E69" w:rsidRPr="00112B59">
            <w:rPr>
              <w:rStyle w:val="Platzhaltertext"/>
            </w:rPr>
            <w:t>Click here to enter text.</w:t>
          </w:r>
        </w:sdtContent>
      </w:sdt>
    </w:p>
    <w:p w:rsidR="00EB5D2C" w:rsidRPr="00145516" w:rsidRDefault="00F530F7" w:rsidP="00384074">
      <w:pPr>
        <w:rPr>
          <w:lang w:val="de-DE"/>
        </w:rPr>
      </w:pPr>
      <w:sdt>
        <w:sdtPr>
          <w:rPr>
            <w:color w:val="808080"/>
            <w:lang w:val="de-DE"/>
          </w:rPr>
          <w:alias w:val="SignatureImage"/>
          <w:tag w:val="SignatureImage"/>
          <w:id w:val="934913"/>
          <w:showingPlcHdr/>
          <w:picture/>
        </w:sdtPr>
        <w:sdtContent>
          <w:r w:rsidR="00A10E69">
            <w:rPr>
              <w:noProof/>
              <w:color w:val="808080"/>
            </w:rPr>
            <w:drawing>
              <wp:inline distT="0" distB="0" distL="0" distR="0">
                <wp:extent cx="1908175" cy="1908175"/>
                <wp:effectExtent l="19050" t="0" r="0" b="0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8175" cy="190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EB5D2C">
        <w:rPr>
          <w:lang w:val="de-DE"/>
        </w:rPr>
        <w:br/>
      </w:r>
      <w:sdt>
        <w:sdtPr>
          <w:rPr>
            <w:rFonts w:ascii="Trebuchet MS" w:hAnsi="Trebuchet MS"/>
            <w:sz w:val="17"/>
            <w:szCs w:val="17"/>
            <w:lang w:val="de-DE"/>
          </w:rPr>
          <w:alias w:val="SignerName"/>
          <w:tag w:val="SignerName"/>
          <w:id w:val="934916"/>
          <w:placeholder>
            <w:docPart w:val="DefaultPlaceholder_22675703"/>
          </w:placeholder>
          <w:showingPlcHdr/>
          <w:text/>
        </w:sdtPr>
        <w:sdtContent>
          <w:r w:rsidR="00A10E69" w:rsidRPr="004D2775">
            <w:rPr>
              <w:rStyle w:val="Platzhaltertext"/>
              <w:lang w:val="de-DE"/>
            </w:rPr>
            <w:t>Klicken Sie hier, um Text einzugeben.</w:t>
          </w:r>
        </w:sdtContent>
      </w:sdt>
      <w:r w:rsidR="00EB5D2C" w:rsidRPr="007B6721">
        <w:rPr>
          <w:rFonts w:ascii="Trebuchet MS" w:hAnsi="Trebuchet MS"/>
          <w:sz w:val="17"/>
          <w:szCs w:val="17"/>
          <w:lang w:val="de-DE"/>
        </w:rPr>
        <w:br/>
      </w:r>
      <w:sdt>
        <w:sdtPr>
          <w:rPr>
            <w:rFonts w:ascii="Trebuchet MS" w:hAnsi="Trebuchet MS"/>
            <w:sz w:val="12"/>
            <w:szCs w:val="12"/>
            <w:lang w:val="de-DE"/>
          </w:rPr>
          <w:alias w:val="SignerTitle"/>
          <w:tag w:val="SignerTitle"/>
          <w:id w:val="934918"/>
          <w:placeholder>
            <w:docPart w:val="DefaultPlaceholder_22675703"/>
          </w:placeholder>
          <w:showingPlcHdr/>
          <w:text/>
        </w:sdtPr>
        <w:sdtContent>
          <w:r w:rsidR="00A10E69" w:rsidRPr="004D2775">
            <w:rPr>
              <w:rStyle w:val="Platzhaltertext"/>
              <w:lang w:val="de-DE"/>
            </w:rPr>
            <w:t>Klicken Sie hier, um Text einzugeben.</w:t>
          </w:r>
        </w:sdtContent>
      </w:sdt>
    </w:p>
    <w:tbl>
      <w:tblPr>
        <w:tblStyle w:val="Tabellengitternetz"/>
        <w:tblW w:w="10881" w:type="dxa"/>
        <w:tblLayout w:type="fixed"/>
        <w:tblLook w:val="04A0"/>
      </w:tblPr>
      <w:tblGrid>
        <w:gridCol w:w="817"/>
        <w:gridCol w:w="992"/>
        <w:gridCol w:w="851"/>
        <w:gridCol w:w="992"/>
        <w:gridCol w:w="709"/>
        <w:gridCol w:w="868"/>
        <w:gridCol w:w="1116"/>
        <w:gridCol w:w="993"/>
        <w:gridCol w:w="1275"/>
        <w:gridCol w:w="567"/>
        <w:gridCol w:w="1701"/>
      </w:tblGrid>
      <w:tr w:rsidR="0086080F" w:rsidTr="00671F1D">
        <w:trPr>
          <w:tblHeader/>
        </w:trPr>
        <w:tc>
          <w:tcPr>
            <w:tcW w:w="817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Bag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Sample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Details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Analysis</w:t>
            </w:r>
            <w:r w:rsidRPr="00753021">
              <w:rPr>
                <w:rFonts w:ascii="Arial Narrow" w:hAnsi="Arial Narrow"/>
                <w:sz w:val="18"/>
                <w:szCs w:val="18"/>
              </w:rPr>
              <w:br/>
              <w:t>result</w:t>
            </w:r>
          </w:p>
        </w:tc>
        <w:tc>
          <w:tcPr>
            <w:tcW w:w="709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Pre</w:t>
            </w:r>
            <w:r>
              <w:rPr>
                <w:rFonts w:ascii="Arial Narrow" w:hAnsi="Arial Narrow"/>
                <w:sz w:val="18"/>
                <w:szCs w:val="18"/>
              </w:rPr>
              <w:t>-</w:t>
            </w:r>
            <w:r w:rsidRPr="00753021">
              <w:rPr>
                <w:rFonts w:ascii="Arial Narrow" w:hAnsi="Arial Narrow"/>
                <w:sz w:val="18"/>
                <w:szCs w:val="18"/>
              </w:rPr>
              <w:t>dilution</w:t>
            </w:r>
          </w:p>
        </w:tc>
        <w:tc>
          <w:tcPr>
            <w:tcW w:w="868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Odour concentration</w:t>
            </w:r>
          </w:p>
        </w:tc>
        <w:tc>
          <w:tcPr>
            <w:tcW w:w="1116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Date and time of sampling</w:t>
            </w:r>
          </w:p>
        </w:tc>
        <w:tc>
          <w:tcPr>
            <w:tcW w:w="993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Date and time of analysis</w:t>
            </w:r>
          </w:p>
        </w:tc>
        <w:tc>
          <w:tcPr>
            <w:tcW w:w="1275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Valid panel members</w:t>
            </w:r>
          </w:p>
        </w:tc>
        <w:tc>
          <w:tcPr>
            <w:tcW w:w="567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Valid ITEs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:rsidR="0086080F" w:rsidRPr="00753021" w:rsidRDefault="00ED535B" w:rsidP="0038407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Comments</w:t>
            </w:r>
          </w:p>
        </w:tc>
      </w:tr>
      <w:tr w:rsidR="0086080F" w:rsidTr="00671F1D">
        <w:trPr>
          <w:tblHeader/>
        </w:trPr>
        <w:tc>
          <w:tcPr>
            <w:tcW w:w="817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OU</w:t>
            </w:r>
            <w:r w:rsidRPr="00753021">
              <w:rPr>
                <w:rFonts w:ascii="Arial Narrow" w:hAnsi="Arial Narrow"/>
                <w:sz w:val="18"/>
                <w:szCs w:val="18"/>
                <w:vertAlign w:val="subscript"/>
              </w:rPr>
              <w:t>E</w:t>
            </w:r>
            <w:r w:rsidRPr="00753021">
              <w:rPr>
                <w:rFonts w:ascii="Arial Narrow" w:hAnsi="Arial Narrow"/>
                <w:sz w:val="18"/>
                <w:szCs w:val="18"/>
              </w:rPr>
              <w:t xml:space="preserve"> /m</w:t>
            </w:r>
            <w:r w:rsidRPr="00753021">
              <w:rPr>
                <w:rFonts w:ascii="Arial Narrow" w:hAnsi="Arial Narrow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09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  <w:r w:rsidRPr="00753021">
              <w:rPr>
                <w:rFonts w:ascii="Arial Narrow" w:hAnsi="Arial Narrow"/>
                <w:sz w:val="18"/>
                <w:szCs w:val="18"/>
              </w:rPr>
              <w:t>OU</w:t>
            </w:r>
            <w:r w:rsidRPr="00753021">
              <w:rPr>
                <w:rFonts w:ascii="Arial Narrow" w:hAnsi="Arial Narrow"/>
                <w:sz w:val="18"/>
                <w:szCs w:val="18"/>
                <w:vertAlign w:val="subscript"/>
              </w:rPr>
              <w:t>E</w:t>
            </w:r>
            <w:r w:rsidRPr="00753021">
              <w:rPr>
                <w:rFonts w:ascii="Arial Narrow" w:hAnsi="Arial Narrow"/>
                <w:sz w:val="18"/>
                <w:szCs w:val="18"/>
              </w:rPr>
              <w:t xml:space="preserve"> /m</w:t>
            </w:r>
            <w:r w:rsidRPr="00753021">
              <w:rPr>
                <w:rFonts w:ascii="Arial Narrow" w:hAnsi="Arial Narrow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16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B8CCE4" w:themeFill="accent1" w:themeFillTint="66"/>
          </w:tcPr>
          <w:p w:rsidR="0086080F" w:rsidRPr="00753021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86080F" w:rsidTr="00671F1D">
        <w:tc>
          <w:tcPr>
            <w:tcW w:w="817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6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DE9D9" w:themeFill="accent6" w:themeFillTint="33"/>
          </w:tcPr>
          <w:p w:rsidR="0086080F" w:rsidRDefault="0086080F" w:rsidP="00384074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092BA6" w:rsidRDefault="00092BA6" w:rsidP="00384074"/>
    <w:sectPr w:rsidR="00092BA6" w:rsidSect="00E6084D">
      <w:headerReference w:type="even" r:id="rId9"/>
      <w:headerReference w:type="default" r:id="rId10"/>
      <w:footerReference w:type="default" r:id="rId11"/>
      <w:pgSz w:w="11906" w:h="16838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87E" w:rsidRDefault="007E187E" w:rsidP="00267159">
      <w:pPr>
        <w:spacing w:after="0" w:line="240" w:lineRule="auto"/>
      </w:pPr>
      <w:r>
        <w:separator/>
      </w:r>
    </w:p>
  </w:endnote>
  <w:endnote w:type="continuationSeparator" w:id="0">
    <w:p w:rsidR="007E187E" w:rsidRDefault="007E187E" w:rsidP="00267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F23" w:rsidRPr="00267159" w:rsidRDefault="00802F23">
    <w:pPr>
      <w:pStyle w:val="Fuzeile"/>
      <w:rPr>
        <w:lang w:val="en-US"/>
      </w:rPr>
    </w:pPr>
    <w:r>
      <w:rPr>
        <w:lang w:val="en-US"/>
      </w:rPr>
      <w:t>Your page footer content here.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87E" w:rsidRDefault="007E187E" w:rsidP="00267159">
      <w:pPr>
        <w:spacing w:after="0" w:line="240" w:lineRule="auto"/>
      </w:pPr>
      <w:r>
        <w:separator/>
      </w:r>
    </w:p>
  </w:footnote>
  <w:footnote w:type="continuationSeparator" w:id="0">
    <w:p w:rsidR="007E187E" w:rsidRDefault="007E187E" w:rsidP="00267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F23" w:rsidRDefault="00802F23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F23" w:rsidRDefault="00802F23" w:rsidP="00267159">
    <w:pPr>
      <w:pStyle w:val="Kopfzeile"/>
      <w:tabs>
        <w:tab w:val="clear" w:pos="4536"/>
        <w:tab w:val="center" w:pos="8222"/>
      </w:tabs>
      <w:jc w:val="right"/>
      <w:rPr>
        <w:sz w:val="24"/>
        <w:szCs w:val="24"/>
        <w:lang w:val="en-US"/>
      </w:rPr>
    </w:pPr>
    <w:r>
      <w:rPr>
        <w:sz w:val="24"/>
        <w:szCs w:val="24"/>
        <w:lang w:val="en-US"/>
      </w:rPr>
      <w:t>Your page header content here.</w:t>
    </w:r>
    <w:r>
      <w:rPr>
        <w:sz w:val="24"/>
        <w:szCs w:val="24"/>
        <w:lang w:val="en-US"/>
      </w:rPr>
      <w:tab/>
      <w:t>Company Name</w:t>
    </w:r>
  </w:p>
  <w:p w:rsidR="00802F23" w:rsidRDefault="00802F23" w:rsidP="00267159">
    <w:pPr>
      <w:pStyle w:val="Kopfzeile"/>
      <w:tabs>
        <w:tab w:val="clear" w:pos="4536"/>
        <w:tab w:val="center" w:pos="8222"/>
      </w:tabs>
      <w:jc w:val="right"/>
      <w:rPr>
        <w:sz w:val="20"/>
        <w:szCs w:val="20"/>
        <w:lang w:val="en-US"/>
      </w:rPr>
    </w:pPr>
    <w:r w:rsidRPr="00267159">
      <w:rPr>
        <w:sz w:val="20"/>
        <w:szCs w:val="20"/>
        <w:lang w:val="en-US"/>
      </w:rPr>
      <w:tab/>
      <w:t>Some Street Nr 42</w:t>
    </w:r>
  </w:p>
  <w:p w:rsidR="00802F23" w:rsidRPr="00267159" w:rsidRDefault="00802F23" w:rsidP="00267159">
    <w:pPr>
      <w:pStyle w:val="Kopfzeile"/>
      <w:tabs>
        <w:tab w:val="clear" w:pos="4536"/>
        <w:tab w:val="center" w:pos="8222"/>
      </w:tabs>
      <w:jc w:val="right"/>
      <w:rPr>
        <w:sz w:val="20"/>
        <w:szCs w:val="20"/>
        <w:lang w:val="en-US"/>
      </w:rPr>
    </w:pPr>
    <w:r>
      <w:rPr>
        <w:sz w:val="20"/>
        <w:szCs w:val="20"/>
        <w:lang w:val="en-US"/>
      </w:rPr>
      <w:t>Some Country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F6EBF"/>
    <w:rsid w:val="0000369D"/>
    <w:rsid w:val="00011C8E"/>
    <w:rsid w:val="00012290"/>
    <w:rsid w:val="00024A05"/>
    <w:rsid w:val="0003641B"/>
    <w:rsid w:val="00041CF0"/>
    <w:rsid w:val="000510D7"/>
    <w:rsid w:val="000632BA"/>
    <w:rsid w:val="000633A1"/>
    <w:rsid w:val="0006440C"/>
    <w:rsid w:val="00066229"/>
    <w:rsid w:val="00072818"/>
    <w:rsid w:val="00076CFF"/>
    <w:rsid w:val="00082228"/>
    <w:rsid w:val="0008702D"/>
    <w:rsid w:val="00092BA6"/>
    <w:rsid w:val="0009312E"/>
    <w:rsid w:val="00093D68"/>
    <w:rsid w:val="000A0488"/>
    <w:rsid w:val="000B4A75"/>
    <w:rsid w:val="000B7080"/>
    <w:rsid w:val="000C507F"/>
    <w:rsid w:val="000D5D2E"/>
    <w:rsid w:val="000E0DA0"/>
    <w:rsid w:val="000F2BC5"/>
    <w:rsid w:val="000F2FA3"/>
    <w:rsid w:val="00102445"/>
    <w:rsid w:val="0010270C"/>
    <w:rsid w:val="001062EE"/>
    <w:rsid w:val="00107F6B"/>
    <w:rsid w:val="001118F4"/>
    <w:rsid w:val="001168A1"/>
    <w:rsid w:val="00121D99"/>
    <w:rsid w:val="00133C8B"/>
    <w:rsid w:val="001343B6"/>
    <w:rsid w:val="00142F5F"/>
    <w:rsid w:val="00145516"/>
    <w:rsid w:val="001546A4"/>
    <w:rsid w:val="001754AB"/>
    <w:rsid w:val="00180EC0"/>
    <w:rsid w:val="00191D29"/>
    <w:rsid w:val="001A1EE9"/>
    <w:rsid w:val="001A43FA"/>
    <w:rsid w:val="001B2880"/>
    <w:rsid w:val="001D4C84"/>
    <w:rsid w:val="001E1A35"/>
    <w:rsid w:val="001E3068"/>
    <w:rsid w:val="001E6D86"/>
    <w:rsid w:val="002115F6"/>
    <w:rsid w:val="00213F39"/>
    <w:rsid w:val="0022012B"/>
    <w:rsid w:val="00220EE9"/>
    <w:rsid w:val="00224545"/>
    <w:rsid w:val="00226790"/>
    <w:rsid w:val="00256CA9"/>
    <w:rsid w:val="00261D52"/>
    <w:rsid w:val="00267159"/>
    <w:rsid w:val="002764DE"/>
    <w:rsid w:val="00276A0B"/>
    <w:rsid w:val="00282156"/>
    <w:rsid w:val="00283F11"/>
    <w:rsid w:val="00286FCC"/>
    <w:rsid w:val="00292F62"/>
    <w:rsid w:val="002A0447"/>
    <w:rsid w:val="002A21DC"/>
    <w:rsid w:val="002A2439"/>
    <w:rsid w:val="002A6FB1"/>
    <w:rsid w:val="002A744B"/>
    <w:rsid w:val="002C1C33"/>
    <w:rsid w:val="002C203C"/>
    <w:rsid w:val="002C4C9D"/>
    <w:rsid w:val="002D1834"/>
    <w:rsid w:val="002D6AAE"/>
    <w:rsid w:val="002E4511"/>
    <w:rsid w:val="002F518F"/>
    <w:rsid w:val="0031605A"/>
    <w:rsid w:val="00321857"/>
    <w:rsid w:val="003374D4"/>
    <w:rsid w:val="00342941"/>
    <w:rsid w:val="00350171"/>
    <w:rsid w:val="00365A11"/>
    <w:rsid w:val="00370E93"/>
    <w:rsid w:val="00372833"/>
    <w:rsid w:val="003746BD"/>
    <w:rsid w:val="00384074"/>
    <w:rsid w:val="0038703F"/>
    <w:rsid w:val="003A118E"/>
    <w:rsid w:val="003A63D1"/>
    <w:rsid w:val="003C2ACA"/>
    <w:rsid w:val="003D405C"/>
    <w:rsid w:val="003E4998"/>
    <w:rsid w:val="003F04AC"/>
    <w:rsid w:val="003F1F62"/>
    <w:rsid w:val="00416892"/>
    <w:rsid w:val="00425D32"/>
    <w:rsid w:val="00442491"/>
    <w:rsid w:val="004444A7"/>
    <w:rsid w:val="004519F6"/>
    <w:rsid w:val="004608D6"/>
    <w:rsid w:val="00460E82"/>
    <w:rsid w:val="00473B84"/>
    <w:rsid w:val="004859C3"/>
    <w:rsid w:val="00487994"/>
    <w:rsid w:val="004947E5"/>
    <w:rsid w:val="00496EF7"/>
    <w:rsid w:val="004A4C55"/>
    <w:rsid w:val="004A64D3"/>
    <w:rsid w:val="004B1E98"/>
    <w:rsid w:val="004B6405"/>
    <w:rsid w:val="004B74DF"/>
    <w:rsid w:val="004C3141"/>
    <w:rsid w:val="004C3DC1"/>
    <w:rsid w:val="004D1870"/>
    <w:rsid w:val="004D2501"/>
    <w:rsid w:val="004D2558"/>
    <w:rsid w:val="004D2775"/>
    <w:rsid w:val="004E49B0"/>
    <w:rsid w:val="004E5B42"/>
    <w:rsid w:val="004E6200"/>
    <w:rsid w:val="004F0164"/>
    <w:rsid w:val="004F0377"/>
    <w:rsid w:val="00502335"/>
    <w:rsid w:val="005024CA"/>
    <w:rsid w:val="00502EBE"/>
    <w:rsid w:val="0050355B"/>
    <w:rsid w:val="00514B2F"/>
    <w:rsid w:val="00516089"/>
    <w:rsid w:val="005207C4"/>
    <w:rsid w:val="0052706C"/>
    <w:rsid w:val="0055569A"/>
    <w:rsid w:val="00564626"/>
    <w:rsid w:val="005675AB"/>
    <w:rsid w:val="005702DD"/>
    <w:rsid w:val="00595C98"/>
    <w:rsid w:val="005963EF"/>
    <w:rsid w:val="005A1C44"/>
    <w:rsid w:val="005A2054"/>
    <w:rsid w:val="005B1D88"/>
    <w:rsid w:val="005C06CB"/>
    <w:rsid w:val="005D0D65"/>
    <w:rsid w:val="005D6AAA"/>
    <w:rsid w:val="005E303C"/>
    <w:rsid w:val="005E318F"/>
    <w:rsid w:val="005F1CE0"/>
    <w:rsid w:val="00601EB1"/>
    <w:rsid w:val="00605D28"/>
    <w:rsid w:val="00627021"/>
    <w:rsid w:val="00631A82"/>
    <w:rsid w:val="006342B0"/>
    <w:rsid w:val="00636651"/>
    <w:rsid w:val="006369ED"/>
    <w:rsid w:val="00640A35"/>
    <w:rsid w:val="006466EA"/>
    <w:rsid w:val="00650085"/>
    <w:rsid w:val="006544F7"/>
    <w:rsid w:val="00667C91"/>
    <w:rsid w:val="00667F51"/>
    <w:rsid w:val="00671F1D"/>
    <w:rsid w:val="006853A8"/>
    <w:rsid w:val="00691BE7"/>
    <w:rsid w:val="006A0032"/>
    <w:rsid w:val="006B6AAA"/>
    <w:rsid w:val="006C2FD9"/>
    <w:rsid w:val="006C6DEA"/>
    <w:rsid w:val="006D0A29"/>
    <w:rsid w:val="006D45D5"/>
    <w:rsid w:val="006D7E3A"/>
    <w:rsid w:val="007224EA"/>
    <w:rsid w:val="00724F61"/>
    <w:rsid w:val="00735D6D"/>
    <w:rsid w:val="0074139B"/>
    <w:rsid w:val="0074342D"/>
    <w:rsid w:val="00753021"/>
    <w:rsid w:val="00753668"/>
    <w:rsid w:val="007553CC"/>
    <w:rsid w:val="00755EF8"/>
    <w:rsid w:val="00757502"/>
    <w:rsid w:val="00767475"/>
    <w:rsid w:val="00774F46"/>
    <w:rsid w:val="00775C60"/>
    <w:rsid w:val="00783D20"/>
    <w:rsid w:val="00790B9B"/>
    <w:rsid w:val="00790E68"/>
    <w:rsid w:val="007937C9"/>
    <w:rsid w:val="00795D6A"/>
    <w:rsid w:val="007A435A"/>
    <w:rsid w:val="007B29F2"/>
    <w:rsid w:val="007B6500"/>
    <w:rsid w:val="007B6721"/>
    <w:rsid w:val="007C0DE2"/>
    <w:rsid w:val="007D3C7A"/>
    <w:rsid w:val="007D5C71"/>
    <w:rsid w:val="007E187E"/>
    <w:rsid w:val="007E7079"/>
    <w:rsid w:val="007F00C1"/>
    <w:rsid w:val="00802F23"/>
    <w:rsid w:val="00805082"/>
    <w:rsid w:val="00812FCB"/>
    <w:rsid w:val="008160AE"/>
    <w:rsid w:val="00823C5E"/>
    <w:rsid w:val="00825378"/>
    <w:rsid w:val="0083027A"/>
    <w:rsid w:val="00832526"/>
    <w:rsid w:val="00833B41"/>
    <w:rsid w:val="00833DE2"/>
    <w:rsid w:val="00842349"/>
    <w:rsid w:val="00845277"/>
    <w:rsid w:val="0086080F"/>
    <w:rsid w:val="008672BD"/>
    <w:rsid w:val="00872A81"/>
    <w:rsid w:val="0087541A"/>
    <w:rsid w:val="00875CA5"/>
    <w:rsid w:val="008836A1"/>
    <w:rsid w:val="008A23CC"/>
    <w:rsid w:val="008B06BD"/>
    <w:rsid w:val="008B678F"/>
    <w:rsid w:val="008B6B35"/>
    <w:rsid w:val="008C5C53"/>
    <w:rsid w:val="008D0326"/>
    <w:rsid w:val="008D7C03"/>
    <w:rsid w:val="008E04A5"/>
    <w:rsid w:val="008E4EED"/>
    <w:rsid w:val="008E6BA3"/>
    <w:rsid w:val="008F694A"/>
    <w:rsid w:val="00926C95"/>
    <w:rsid w:val="00931850"/>
    <w:rsid w:val="0093226A"/>
    <w:rsid w:val="009359BD"/>
    <w:rsid w:val="00960A56"/>
    <w:rsid w:val="00967A2A"/>
    <w:rsid w:val="009703A6"/>
    <w:rsid w:val="00976417"/>
    <w:rsid w:val="0098655A"/>
    <w:rsid w:val="00986CDA"/>
    <w:rsid w:val="009900E5"/>
    <w:rsid w:val="00990659"/>
    <w:rsid w:val="009A47F7"/>
    <w:rsid w:val="009A6C56"/>
    <w:rsid w:val="009B031E"/>
    <w:rsid w:val="009B05ED"/>
    <w:rsid w:val="009B0F8E"/>
    <w:rsid w:val="009C7E3F"/>
    <w:rsid w:val="009D7ABC"/>
    <w:rsid w:val="009E1B83"/>
    <w:rsid w:val="00A10E69"/>
    <w:rsid w:val="00A12449"/>
    <w:rsid w:val="00A12E31"/>
    <w:rsid w:val="00A1500B"/>
    <w:rsid w:val="00A16899"/>
    <w:rsid w:val="00A2096A"/>
    <w:rsid w:val="00A2114D"/>
    <w:rsid w:val="00A46399"/>
    <w:rsid w:val="00A514C3"/>
    <w:rsid w:val="00A51C1A"/>
    <w:rsid w:val="00A5719F"/>
    <w:rsid w:val="00A671D6"/>
    <w:rsid w:val="00A67498"/>
    <w:rsid w:val="00A808E4"/>
    <w:rsid w:val="00A8205B"/>
    <w:rsid w:val="00A934FB"/>
    <w:rsid w:val="00A961DC"/>
    <w:rsid w:val="00A97EC5"/>
    <w:rsid w:val="00AC0042"/>
    <w:rsid w:val="00AC3C31"/>
    <w:rsid w:val="00AC771B"/>
    <w:rsid w:val="00AF015D"/>
    <w:rsid w:val="00AF6FC7"/>
    <w:rsid w:val="00B02049"/>
    <w:rsid w:val="00B045F2"/>
    <w:rsid w:val="00B0584F"/>
    <w:rsid w:val="00B11FB5"/>
    <w:rsid w:val="00B21E90"/>
    <w:rsid w:val="00B57076"/>
    <w:rsid w:val="00B60A3C"/>
    <w:rsid w:val="00B83979"/>
    <w:rsid w:val="00B903E6"/>
    <w:rsid w:val="00B9167B"/>
    <w:rsid w:val="00B91F77"/>
    <w:rsid w:val="00BA686C"/>
    <w:rsid w:val="00BA7CB5"/>
    <w:rsid w:val="00BB3669"/>
    <w:rsid w:val="00BB6F36"/>
    <w:rsid w:val="00BC2754"/>
    <w:rsid w:val="00BD138A"/>
    <w:rsid w:val="00BD1ACC"/>
    <w:rsid w:val="00BD1B09"/>
    <w:rsid w:val="00BE0611"/>
    <w:rsid w:val="00BE42F2"/>
    <w:rsid w:val="00BF3933"/>
    <w:rsid w:val="00BF56E6"/>
    <w:rsid w:val="00C02E58"/>
    <w:rsid w:val="00C06DE5"/>
    <w:rsid w:val="00C10A7D"/>
    <w:rsid w:val="00C219FD"/>
    <w:rsid w:val="00C40C14"/>
    <w:rsid w:val="00C41BF7"/>
    <w:rsid w:val="00C43FF2"/>
    <w:rsid w:val="00C4537C"/>
    <w:rsid w:val="00C474F4"/>
    <w:rsid w:val="00C508C0"/>
    <w:rsid w:val="00C50A22"/>
    <w:rsid w:val="00C53AA7"/>
    <w:rsid w:val="00C56501"/>
    <w:rsid w:val="00C70F6C"/>
    <w:rsid w:val="00C74C3D"/>
    <w:rsid w:val="00C76685"/>
    <w:rsid w:val="00C773AB"/>
    <w:rsid w:val="00C77E09"/>
    <w:rsid w:val="00C8400D"/>
    <w:rsid w:val="00C855A2"/>
    <w:rsid w:val="00C87935"/>
    <w:rsid w:val="00C97ABB"/>
    <w:rsid w:val="00CA0513"/>
    <w:rsid w:val="00CA0540"/>
    <w:rsid w:val="00CA4CE4"/>
    <w:rsid w:val="00CE1407"/>
    <w:rsid w:val="00CF2095"/>
    <w:rsid w:val="00CF4640"/>
    <w:rsid w:val="00D06BDE"/>
    <w:rsid w:val="00D1524B"/>
    <w:rsid w:val="00D2426E"/>
    <w:rsid w:val="00D3211D"/>
    <w:rsid w:val="00D33898"/>
    <w:rsid w:val="00D34EA2"/>
    <w:rsid w:val="00D37DC7"/>
    <w:rsid w:val="00D40BC2"/>
    <w:rsid w:val="00D44B35"/>
    <w:rsid w:val="00D50312"/>
    <w:rsid w:val="00D57DD4"/>
    <w:rsid w:val="00D64CA1"/>
    <w:rsid w:val="00D66779"/>
    <w:rsid w:val="00D7081F"/>
    <w:rsid w:val="00D73F20"/>
    <w:rsid w:val="00D774E6"/>
    <w:rsid w:val="00D9464F"/>
    <w:rsid w:val="00DA06AE"/>
    <w:rsid w:val="00DA67A1"/>
    <w:rsid w:val="00DB0A48"/>
    <w:rsid w:val="00DB431C"/>
    <w:rsid w:val="00DB50C8"/>
    <w:rsid w:val="00DD34A0"/>
    <w:rsid w:val="00DE6DE6"/>
    <w:rsid w:val="00DF580C"/>
    <w:rsid w:val="00DF6EBF"/>
    <w:rsid w:val="00E007EC"/>
    <w:rsid w:val="00E03C67"/>
    <w:rsid w:val="00E0792D"/>
    <w:rsid w:val="00E11F11"/>
    <w:rsid w:val="00E17AD8"/>
    <w:rsid w:val="00E23CFE"/>
    <w:rsid w:val="00E25F0B"/>
    <w:rsid w:val="00E3784B"/>
    <w:rsid w:val="00E47851"/>
    <w:rsid w:val="00E60692"/>
    <w:rsid w:val="00E6084D"/>
    <w:rsid w:val="00E61828"/>
    <w:rsid w:val="00E716CF"/>
    <w:rsid w:val="00E75D26"/>
    <w:rsid w:val="00E850C4"/>
    <w:rsid w:val="00EA0BF5"/>
    <w:rsid w:val="00EA29A0"/>
    <w:rsid w:val="00EA52C1"/>
    <w:rsid w:val="00EB5D2C"/>
    <w:rsid w:val="00EB64AF"/>
    <w:rsid w:val="00EC1C3A"/>
    <w:rsid w:val="00EC455D"/>
    <w:rsid w:val="00ED463B"/>
    <w:rsid w:val="00ED48C3"/>
    <w:rsid w:val="00ED535B"/>
    <w:rsid w:val="00ED7510"/>
    <w:rsid w:val="00EE392E"/>
    <w:rsid w:val="00EE747B"/>
    <w:rsid w:val="00EF038F"/>
    <w:rsid w:val="00EF1BB0"/>
    <w:rsid w:val="00EF6502"/>
    <w:rsid w:val="00F02F94"/>
    <w:rsid w:val="00F072FD"/>
    <w:rsid w:val="00F07377"/>
    <w:rsid w:val="00F10A57"/>
    <w:rsid w:val="00F11647"/>
    <w:rsid w:val="00F20EF0"/>
    <w:rsid w:val="00F25289"/>
    <w:rsid w:val="00F426D7"/>
    <w:rsid w:val="00F530F7"/>
    <w:rsid w:val="00F543C3"/>
    <w:rsid w:val="00F60BC6"/>
    <w:rsid w:val="00F649D5"/>
    <w:rsid w:val="00F67C49"/>
    <w:rsid w:val="00F83229"/>
    <w:rsid w:val="00F84C9B"/>
    <w:rsid w:val="00F869B2"/>
    <w:rsid w:val="00FA254A"/>
    <w:rsid w:val="00FA6A24"/>
    <w:rsid w:val="00FB3FB6"/>
    <w:rsid w:val="00FB65B5"/>
    <w:rsid w:val="00FC3E41"/>
    <w:rsid w:val="00FC52D6"/>
    <w:rsid w:val="00FD1528"/>
    <w:rsid w:val="00FD628C"/>
    <w:rsid w:val="00FD668B"/>
    <w:rsid w:val="00FD6E52"/>
    <w:rsid w:val="00FD7570"/>
    <w:rsid w:val="00FE0ACB"/>
    <w:rsid w:val="00FE3F15"/>
    <w:rsid w:val="00FE5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233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67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7159"/>
  </w:style>
  <w:style w:type="paragraph" w:styleId="Fuzeile">
    <w:name w:val="footer"/>
    <w:basedOn w:val="Standard"/>
    <w:link w:val="FuzeileZchn"/>
    <w:uiPriority w:val="99"/>
    <w:semiHidden/>
    <w:unhideWhenUsed/>
    <w:rsid w:val="00267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26715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7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7159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267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A51C1A"/>
    <w:rPr>
      <w:color w:val="808080"/>
    </w:rPr>
  </w:style>
  <w:style w:type="paragraph" w:styleId="KeinLeerraum">
    <w:name w:val="No Spacing"/>
    <w:uiPriority w:val="1"/>
    <w:qFormat/>
    <w:rsid w:val="001E1A35"/>
    <w:pPr>
      <w:spacing w:after="0" w:line="240" w:lineRule="auto"/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D152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52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TEMPLATEPROJECT.THISDOCUMENT.START" wne:name="TemplateProject.ThisDocument.Start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0AD9F9-85FA-43CE-8D24-4C45A82CDB1B}"/>
      </w:docPartPr>
      <w:docPartBody>
        <w:p w:rsidR="009A281F" w:rsidRDefault="00D37B4D" w:rsidP="00D37B4D">
          <w:pPr>
            <w:pStyle w:val="DefaultPlaceholder22675703"/>
          </w:pPr>
          <w:r w:rsidRPr="004D2775">
            <w:rPr>
              <w:rStyle w:val="Platzhaltertext"/>
              <w:lang w:val="de-DE"/>
            </w:rPr>
            <w:t>Klicken Sie hier, um Text einzugeben.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1666-F300-4483-8639-1B547D7A3087}"/>
      </w:docPartPr>
      <w:docPartBody>
        <w:p w:rsidR="00040C3B" w:rsidRDefault="00D37B4D">
          <w:r w:rsidRPr="00112B59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9A281F"/>
    <w:rsid w:val="00040C3B"/>
    <w:rsid w:val="00142013"/>
    <w:rsid w:val="00510BC2"/>
    <w:rsid w:val="00571F17"/>
    <w:rsid w:val="005C7CCD"/>
    <w:rsid w:val="00776BCA"/>
    <w:rsid w:val="00886565"/>
    <w:rsid w:val="00946898"/>
    <w:rsid w:val="009A281F"/>
    <w:rsid w:val="009D32C8"/>
    <w:rsid w:val="00AD139E"/>
    <w:rsid w:val="00BB1817"/>
    <w:rsid w:val="00C12A55"/>
    <w:rsid w:val="00D250E0"/>
    <w:rsid w:val="00D37B4D"/>
    <w:rsid w:val="00E20007"/>
    <w:rsid w:val="00EB4930"/>
    <w:rsid w:val="00FE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71F17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12F322BAFF54948A1DCFBF1F4EE833E">
    <w:name w:val="F12F322BAFF54948A1DCFBF1F4EE833E"/>
    <w:rsid w:val="009A281F"/>
  </w:style>
  <w:style w:type="character" w:styleId="Platzhaltertext">
    <w:name w:val="Placeholder Text"/>
    <w:basedOn w:val="Absatz-Standardschriftart"/>
    <w:uiPriority w:val="99"/>
    <w:semiHidden/>
    <w:rsid w:val="00D37B4D"/>
    <w:rPr>
      <w:color w:val="808080"/>
    </w:rPr>
  </w:style>
  <w:style w:type="paragraph" w:customStyle="1" w:styleId="90B35B11CEA146A9A30C1A75C79D573C">
    <w:name w:val="90B35B11CEA146A9A30C1A75C79D573C"/>
    <w:rsid w:val="005C7CCD"/>
  </w:style>
  <w:style w:type="paragraph" w:customStyle="1" w:styleId="DD5FFDBFFDBA484BB473418FAE692A2D">
    <w:name w:val="DD5FFDBFFDBA484BB473418FAE692A2D"/>
    <w:rsid w:val="005C7CCD"/>
  </w:style>
  <w:style w:type="paragraph" w:customStyle="1" w:styleId="1FD99839DD4D4095BEC3B6A7B8D64BCE">
    <w:name w:val="1FD99839DD4D4095BEC3B6A7B8D64BCE"/>
    <w:rsid w:val="005C7CCD"/>
  </w:style>
  <w:style w:type="paragraph" w:customStyle="1" w:styleId="DefaultPlaceholder22675703">
    <w:name w:val="DefaultPlaceholder_22675703"/>
    <w:rsid w:val="00D37B4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A4D81-73D1-490B-B33A-689C2FEC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report_template.dotm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Odournet GmbH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Mathias Lichtner</cp:lastModifiedBy>
  <cp:revision>447</cp:revision>
  <cp:lastPrinted>2015-11-17T07:55:00Z</cp:lastPrinted>
  <dcterms:created xsi:type="dcterms:W3CDTF">2015-10-28T15:16:00Z</dcterms:created>
  <dcterms:modified xsi:type="dcterms:W3CDTF">2016-01-21T13:50:00Z</dcterms:modified>
  <cp:contentStatus>version 1.0</cp:contentStatus>
</cp:coreProperties>
</file>